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89" w:rsidRPr="008B755B" w:rsidRDefault="005B6089" w:rsidP="007720DD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755B">
        <w:rPr>
          <w:rFonts w:ascii="Times New Roman" w:hAnsi="Times New Roman"/>
          <w:b/>
          <w:sz w:val="24"/>
          <w:szCs w:val="24"/>
        </w:rPr>
        <w:t>Инструкция для установки программы 7zip на компьютер.</w:t>
      </w:r>
    </w:p>
    <w:p w:rsidR="005B6089" w:rsidRPr="008B755B" w:rsidRDefault="005B6089" w:rsidP="007720DD">
      <w:pPr>
        <w:tabs>
          <w:tab w:val="left" w:pos="99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 w:rsidRPr="008B755B">
        <w:rPr>
          <w:rFonts w:ascii="Times New Roman" w:hAnsi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hAnsi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hAnsi="Times New Roman"/>
          <w:b/>
          <w:sz w:val="24"/>
          <w:szCs w:val="24"/>
        </w:rPr>
        <w:t>«тип системы»</w:t>
      </w:r>
      <w:r w:rsidRPr="008B755B">
        <w:rPr>
          <w:rFonts w:ascii="Times New Roman" w:hAnsi="Times New Roman"/>
          <w:sz w:val="24"/>
          <w:szCs w:val="24"/>
        </w:rPr>
        <w:t>.</w: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2828" r:id="rId5"/>
        </w:objec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hAnsi="Times New Roman"/>
          <w:b/>
          <w:sz w:val="24"/>
          <w:szCs w:val="24"/>
        </w:rPr>
        <w:t xml:space="preserve">7zip </w:t>
      </w:r>
      <w:r w:rsidRPr="008B755B">
        <w:rPr>
          <w:rFonts w:ascii="Times New Roman" w:hAnsi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hAnsi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hAnsi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hAnsi="Times New Roman"/>
          <w:sz w:val="24"/>
          <w:szCs w:val="24"/>
        </w:rPr>
        <w:t xml:space="preserve"> </w: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hAnsi="Times New Roman"/>
          <w:b/>
          <w:sz w:val="24"/>
          <w:szCs w:val="24"/>
        </w:rPr>
        <w:t>7zip</w:t>
      </w:r>
      <w:r w:rsidRPr="008B755B">
        <w:rPr>
          <w:rFonts w:ascii="Times New Roman" w:hAnsi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hAnsi="Times New Roman"/>
          <w:b/>
          <w:sz w:val="24"/>
          <w:szCs w:val="24"/>
        </w:rPr>
        <w:t>7zip</w:t>
      </w:r>
      <w:r w:rsidRPr="008B755B">
        <w:rPr>
          <w:rFonts w:ascii="Times New Roman" w:hAnsi="Times New Roman"/>
          <w:sz w:val="24"/>
          <w:szCs w:val="24"/>
        </w:rPr>
        <w:t xml:space="preserve"> нажмите на значок  «</w:t>
      </w:r>
      <w:r w:rsidRPr="008B755B">
        <w:rPr>
          <w:rFonts w:ascii="Times New Roman" w:hAnsi="Times New Roman"/>
          <w:b/>
          <w:sz w:val="24"/>
          <w:szCs w:val="24"/>
        </w:rPr>
        <w:t xml:space="preserve">сlose» </w:t>
      </w:r>
      <w:r w:rsidRPr="008B755B">
        <w:rPr>
          <w:rFonts w:ascii="Times New Roman" w:hAnsi="Times New Roman"/>
          <w:sz w:val="24"/>
          <w:szCs w:val="24"/>
        </w:rPr>
        <w:t>(закрыть).</w: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hAnsi="Times New Roman"/>
          <w:b/>
          <w:sz w:val="24"/>
          <w:szCs w:val="24"/>
        </w:rPr>
        <w:t>папку</w:t>
      </w:r>
      <w:r w:rsidRPr="008B755B">
        <w:rPr>
          <w:rFonts w:ascii="Times New Roman" w:hAnsi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hAnsi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hAnsi="Times New Roman"/>
          <w:sz w:val="24"/>
          <w:szCs w:val="24"/>
        </w:rPr>
        <w:t>. Откроется следующее окно:</w: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2829" r:id="rId9"/>
        </w:objec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Запароленный архив готов, он появится там же, где были искомые файлы с документами.  </w:t>
      </w:r>
    </w:p>
    <w:p w:rsidR="005B6089" w:rsidRPr="008B755B" w:rsidRDefault="005B6089" w:rsidP="007720DD">
      <w:pPr>
        <w:spacing w:line="240" w:lineRule="auto"/>
        <w:rPr>
          <w:rFonts w:ascii="Times New Roman" w:hAnsi="Times New Roman"/>
          <w:sz w:val="24"/>
          <w:szCs w:val="24"/>
        </w:rPr>
      </w:pPr>
      <w:r w:rsidRPr="008B755B">
        <w:rPr>
          <w:rFonts w:ascii="Times New Roman" w:hAnsi="Times New Roman"/>
          <w:sz w:val="24"/>
          <w:szCs w:val="24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8B755B">
          <w:rPr>
            <w:rStyle w:val="Hyperlink"/>
            <w:rFonts w:ascii="Times New Roman" w:hAnsi="Times New Roman"/>
            <w:sz w:val="24"/>
            <w:szCs w:val="24"/>
          </w:rPr>
          <w:t>хххх@tatar.ru</w:t>
        </w:r>
      </w:hyperlink>
      <w:r w:rsidRPr="008B755B">
        <w:rPr>
          <w:rFonts w:ascii="Times New Roman" w:hAnsi="Times New Roman"/>
          <w:sz w:val="24"/>
          <w:szCs w:val="24"/>
        </w:rPr>
        <w:t>. Пароль сообщить руководителю детского сада по телефону.</w:t>
      </w:r>
    </w:p>
    <w:p w:rsidR="005B6089" w:rsidRPr="008B755B" w:rsidRDefault="005B6089" w:rsidP="007720DD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5B6089" w:rsidRDefault="005B6089">
      <w:bookmarkStart w:id="0" w:name="_GoBack"/>
      <w:bookmarkEnd w:id="0"/>
    </w:p>
    <w:sectPr w:rsidR="005B6089" w:rsidSect="0082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84D"/>
    <w:rsid w:val="00020507"/>
    <w:rsid w:val="002444BE"/>
    <w:rsid w:val="00550E74"/>
    <w:rsid w:val="005B6089"/>
    <w:rsid w:val="007720DD"/>
    <w:rsid w:val="008207DE"/>
    <w:rsid w:val="008B755B"/>
    <w:rsid w:val="0096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0DD"/>
    <w:pPr>
      <w:spacing w:after="160" w:line="259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720DD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219</Words>
  <Characters>1253</Characters>
  <Application>Microsoft Office Outlook</Application>
  <DocSecurity>0</DocSecurity>
  <Lines>0</Lines>
  <Paragraphs>0</Paragraphs>
  <ScaleCrop>false</ScaleCrop>
  <Company>SoVET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для установки программы 7zip на компьютер</dc:title>
  <dc:subject/>
  <dc:creator>DOU-Spetc</dc:creator>
  <cp:keywords/>
  <dc:description/>
  <cp:lastModifiedBy>124</cp:lastModifiedBy>
  <cp:revision>2</cp:revision>
  <dcterms:created xsi:type="dcterms:W3CDTF">2020-05-21T07:41:00Z</dcterms:created>
  <dcterms:modified xsi:type="dcterms:W3CDTF">2020-05-21T07:41:00Z</dcterms:modified>
</cp:coreProperties>
</file>